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6E1DB" w:themeColor="text2" w:themeTint="33"/>
  <w:body>
    <w:p w:rsidR="00460648" w:rsidRDefault="00800682" w:rsidP="00052A6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9E80751" wp14:editId="356D9F32">
            <wp:extent cx="8267700" cy="1285875"/>
            <wp:effectExtent l="0" t="0" r="0" b="9525"/>
            <wp:docPr id="2" name="Picture 2" descr="http://www.ciis.edu/images/SharingImages/x16636-EXA-br-banner-ovly-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iis.edu/images/SharingImages/x16636-EXA-br-banner-ovly-120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461" cy="130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AD6" w:rsidRDefault="004E3AD6" w:rsidP="004606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</w:rPr>
      </w:pPr>
    </w:p>
    <w:p w:rsidR="004E3AD6" w:rsidRDefault="004E3AD6" w:rsidP="00D177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</w:rPr>
      </w:pPr>
      <w:r w:rsidRPr="004E3AD6">
        <w:rPr>
          <w:rFonts w:ascii="Arial" w:hAnsi="Arial" w:cs="Arial"/>
          <w:sz w:val="56"/>
          <w:szCs w:val="56"/>
        </w:rPr>
        <w:t>Expressive Art Work Shop</w:t>
      </w:r>
    </w:p>
    <w:p w:rsidR="007F3DE5" w:rsidRDefault="007F3DE5" w:rsidP="007F3DE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</w:rPr>
      </w:pPr>
    </w:p>
    <w:p w:rsidR="005F4721" w:rsidRPr="007F3DE5" w:rsidRDefault="004C1D00" w:rsidP="007F3DE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sz w:val="28"/>
          <w:szCs w:val="28"/>
        </w:rPr>
      </w:pPr>
      <w:bookmarkStart w:id="0" w:name="_GoBack"/>
      <w:r w:rsidRPr="007F3DE5">
        <w:rPr>
          <w:rFonts w:ascii="Arial" w:hAnsi="Arial" w:cs="Arial"/>
          <w:sz w:val="28"/>
          <w:szCs w:val="28"/>
        </w:rPr>
        <w:t xml:space="preserve">This group </w:t>
      </w:r>
      <w:r w:rsidR="00C62D42" w:rsidRPr="007F3DE5">
        <w:rPr>
          <w:rFonts w:ascii="Arial" w:hAnsi="Arial" w:cs="Arial"/>
          <w:sz w:val="28"/>
          <w:szCs w:val="28"/>
        </w:rPr>
        <w:t xml:space="preserve">will use mixed media paper and watercolors, acrylic paints and pencils </w:t>
      </w:r>
      <w:r w:rsidR="005F4721" w:rsidRPr="007F3DE5">
        <w:rPr>
          <w:rFonts w:ascii="Arial" w:hAnsi="Arial" w:cs="Arial"/>
          <w:sz w:val="28"/>
          <w:szCs w:val="28"/>
        </w:rPr>
        <w:t xml:space="preserve">to provide a creative and fun format to express yourself or just do something fun and different.  </w:t>
      </w:r>
      <w:r w:rsidR="00D177DD" w:rsidRPr="007F3DE5">
        <w:rPr>
          <w:rFonts w:ascii="Arial" w:hAnsi="Arial" w:cs="Arial"/>
          <w:sz w:val="28"/>
          <w:szCs w:val="28"/>
        </w:rPr>
        <w:t>There is no cost to participants; supplies will be provided.</w:t>
      </w:r>
    </w:p>
    <w:p w:rsidR="004C1D00" w:rsidRPr="007F3DE5" w:rsidRDefault="004C1D00" w:rsidP="007F3DE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sz w:val="28"/>
          <w:szCs w:val="28"/>
        </w:rPr>
      </w:pPr>
    </w:p>
    <w:p w:rsidR="005F4721" w:rsidRPr="007F3DE5" w:rsidRDefault="005F4721" w:rsidP="00883A4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8"/>
          <w:szCs w:val="28"/>
        </w:rPr>
      </w:pPr>
      <w:r w:rsidRPr="007F3DE5">
        <w:rPr>
          <w:rFonts w:ascii="Arial" w:hAnsi="Arial" w:cs="Arial"/>
          <w:sz w:val="28"/>
          <w:szCs w:val="28"/>
        </w:rPr>
        <w:t xml:space="preserve">This is a </w:t>
      </w:r>
      <w:proofErr w:type="gramStart"/>
      <w:r w:rsidRPr="007F3DE5">
        <w:rPr>
          <w:rFonts w:ascii="Arial" w:hAnsi="Arial" w:cs="Arial"/>
          <w:sz w:val="28"/>
          <w:szCs w:val="28"/>
        </w:rPr>
        <w:t xml:space="preserve">six </w:t>
      </w:r>
      <w:r w:rsidR="00883A43">
        <w:rPr>
          <w:rFonts w:ascii="Arial" w:hAnsi="Arial" w:cs="Arial"/>
          <w:sz w:val="28"/>
          <w:szCs w:val="28"/>
        </w:rPr>
        <w:t>week</w:t>
      </w:r>
      <w:proofErr w:type="gramEnd"/>
      <w:r w:rsidR="00883A43">
        <w:rPr>
          <w:rFonts w:ascii="Arial" w:hAnsi="Arial" w:cs="Arial"/>
          <w:sz w:val="28"/>
          <w:szCs w:val="28"/>
        </w:rPr>
        <w:t xml:space="preserve"> group starting</w:t>
      </w:r>
      <w:r w:rsidR="00D177DD" w:rsidRPr="007F3DE5">
        <w:rPr>
          <w:rFonts w:ascii="Arial" w:hAnsi="Arial" w:cs="Arial"/>
          <w:sz w:val="28"/>
          <w:szCs w:val="28"/>
        </w:rPr>
        <w:t xml:space="preserve"> </w:t>
      </w:r>
      <w:r w:rsidR="00D177DD" w:rsidRPr="00052A6E">
        <w:rPr>
          <w:rFonts w:ascii="Arial" w:hAnsi="Arial" w:cs="Arial"/>
          <w:b/>
          <w:sz w:val="28"/>
          <w:szCs w:val="28"/>
        </w:rPr>
        <w:t xml:space="preserve">Saturday, March 16, </w:t>
      </w:r>
      <w:r w:rsidRPr="00052A6E">
        <w:rPr>
          <w:rFonts w:ascii="Arial" w:hAnsi="Arial" w:cs="Arial"/>
          <w:b/>
          <w:sz w:val="28"/>
          <w:szCs w:val="28"/>
        </w:rPr>
        <w:t>2019</w:t>
      </w:r>
      <w:r w:rsidR="00761884">
        <w:rPr>
          <w:rFonts w:ascii="Arial" w:hAnsi="Arial" w:cs="Arial"/>
          <w:sz w:val="28"/>
          <w:szCs w:val="28"/>
        </w:rPr>
        <w:t xml:space="preserve"> from </w:t>
      </w:r>
      <w:r w:rsidR="00761884" w:rsidRPr="00883A43">
        <w:rPr>
          <w:rFonts w:ascii="Arial" w:hAnsi="Arial" w:cs="Arial"/>
          <w:b/>
          <w:sz w:val="28"/>
          <w:szCs w:val="28"/>
        </w:rPr>
        <w:t>9:00-11:00</w:t>
      </w:r>
      <w:r w:rsidR="00D177DD" w:rsidRPr="007F3DE5">
        <w:rPr>
          <w:rFonts w:ascii="Arial" w:hAnsi="Arial" w:cs="Arial"/>
          <w:sz w:val="28"/>
          <w:szCs w:val="28"/>
        </w:rPr>
        <w:t>. Space is limited to 15 veterans.</w:t>
      </w:r>
    </w:p>
    <w:p w:rsidR="007F3DE5" w:rsidRPr="007F3DE5" w:rsidRDefault="007F3DE5" w:rsidP="007F3DE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color w:val="393939"/>
          <w:spacing w:val="-5"/>
          <w:sz w:val="28"/>
          <w:szCs w:val="28"/>
        </w:rPr>
      </w:pPr>
    </w:p>
    <w:p w:rsidR="00D177DD" w:rsidRPr="007F3DE5" w:rsidRDefault="00883A43" w:rsidP="00883A4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color w:val="393939"/>
          <w:spacing w:val="-5"/>
          <w:sz w:val="28"/>
          <w:szCs w:val="28"/>
        </w:rPr>
      </w:pPr>
      <w:r>
        <w:rPr>
          <w:rFonts w:ascii="Arial" w:hAnsi="Arial" w:cs="Arial"/>
          <w:color w:val="393939"/>
          <w:spacing w:val="-5"/>
          <w:sz w:val="28"/>
          <w:szCs w:val="28"/>
        </w:rPr>
        <w:t>If not enrolled at Vet Center, p</w:t>
      </w:r>
      <w:r w:rsidR="004E3AD6" w:rsidRPr="007F3DE5">
        <w:rPr>
          <w:rFonts w:ascii="Arial" w:hAnsi="Arial" w:cs="Arial"/>
          <w:color w:val="393939"/>
          <w:spacing w:val="-5"/>
          <w:sz w:val="28"/>
          <w:szCs w:val="28"/>
        </w:rPr>
        <w:t>lease</w:t>
      </w:r>
      <w:r w:rsidR="00D177DD" w:rsidRPr="007F3DE5">
        <w:rPr>
          <w:rFonts w:ascii="Arial" w:hAnsi="Arial" w:cs="Arial"/>
          <w:color w:val="393939"/>
          <w:spacing w:val="-5"/>
          <w:sz w:val="28"/>
          <w:szCs w:val="28"/>
        </w:rPr>
        <w:t xml:space="preserve"> bring copy</w:t>
      </w:r>
      <w:r w:rsidR="007F3DE5" w:rsidRPr="007F3DE5">
        <w:rPr>
          <w:rFonts w:ascii="Arial" w:hAnsi="Arial" w:cs="Arial"/>
          <w:color w:val="393939"/>
          <w:spacing w:val="-5"/>
          <w:sz w:val="28"/>
          <w:szCs w:val="28"/>
        </w:rPr>
        <w:t xml:space="preserve"> of you DD214 and/or your VA ID to</w:t>
      </w:r>
      <w:r>
        <w:rPr>
          <w:rFonts w:ascii="Arial" w:hAnsi="Arial" w:cs="Arial"/>
          <w:color w:val="393939"/>
          <w:spacing w:val="-5"/>
          <w:sz w:val="28"/>
          <w:szCs w:val="28"/>
        </w:rPr>
        <w:t xml:space="preserve"> first group or drop off a copy </w:t>
      </w:r>
      <w:r w:rsidR="007F3DE5" w:rsidRPr="007F3DE5">
        <w:rPr>
          <w:rFonts w:ascii="Arial" w:hAnsi="Arial" w:cs="Arial"/>
          <w:color w:val="393939"/>
          <w:spacing w:val="-5"/>
          <w:sz w:val="28"/>
          <w:szCs w:val="28"/>
        </w:rPr>
        <w:t xml:space="preserve">at the Vet Center. </w:t>
      </w:r>
    </w:p>
    <w:p w:rsidR="00D177DD" w:rsidRDefault="00D177DD" w:rsidP="00D177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color w:val="393939"/>
          <w:spacing w:val="-5"/>
          <w:szCs w:val="24"/>
        </w:rPr>
      </w:pPr>
    </w:p>
    <w:p w:rsidR="00052A6E" w:rsidRDefault="00D177DD" w:rsidP="00052A6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proxima-nova" w:hAnsi="proxima-nova"/>
          <w:sz w:val="44"/>
          <w:szCs w:val="44"/>
        </w:rPr>
      </w:pPr>
      <w:r w:rsidRPr="007771A9">
        <w:rPr>
          <w:rFonts w:ascii="proxima-nova" w:hAnsi="proxima-nova"/>
          <w:sz w:val="44"/>
          <w:szCs w:val="44"/>
        </w:rPr>
        <w:t xml:space="preserve">Meetings are held on </w:t>
      </w:r>
      <w:r>
        <w:rPr>
          <w:rStyle w:val="Strong"/>
          <w:rFonts w:ascii="proxima-nova" w:hAnsi="proxima-nova"/>
          <w:sz w:val="44"/>
          <w:szCs w:val="44"/>
        </w:rPr>
        <w:t>Saturdays f</w:t>
      </w:r>
      <w:r w:rsidRPr="007771A9">
        <w:rPr>
          <w:rStyle w:val="Strong"/>
          <w:rFonts w:ascii="proxima-nova" w:hAnsi="proxima-nova"/>
          <w:sz w:val="44"/>
          <w:szCs w:val="44"/>
        </w:rPr>
        <w:t xml:space="preserve">rom </w:t>
      </w:r>
      <w:r>
        <w:rPr>
          <w:rStyle w:val="Strong"/>
          <w:rFonts w:ascii="proxima-nova" w:hAnsi="proxima-nova"/>
          <w:sz w:val="44"/>
          <w:szCs w:val="44"/>
        </w:rPr>
        <w:t>9:00-11:00 a</w:t>
      </w:r>
      <w:r w:rsidRPr="007771A9">
        <w:rPr>
          <w:rStyle w:val="Strong"/>
          <w:rFonts w:ascii="proxima-nova" w:hAnsi="proxima-nova"/>
          <w:sz w:val="44"/>
          <w:szCs w:val="44"/>
        </w:rPr>
        <w:t>m</w:t>
      </w:r>
      <w:r w:rsidRPr="007771A9">
        <w:rPr>
          <w:rFonts w:ascii="proxima-nova" w:hAnsi="proxima-nova"/>
          <w:sz w:val="44"/>
          <w:szCs w:val="44"/>
        </w:rPr>
        <w:t xml:space="preserve"> at </w:t>
      </w:r>
    </w:p>
    <w:p w:rsidR="00D177DD" w:rsidRDefault="00D177DD" w:rsidP="00052A6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proxima-nova" w:hAnsi="proxima-nova"/>
          <w:sz w:val="44"/>
          <w:szCs w:val="44"/>
        </w:rPr>
      </w:pPr>
      <w:r w:rsidRPr="007771A9">
        <w:rPr>
          <w:rFonts w:ascii="proxima-nova" w:hAnsi="proxima-nova"/>
          <w:sz w:val="44"/>
          <w:szCs w:val="44"/>
        </w:rPr>
        <w:t>The Billings Vet Center</w:t>
      </w:r>
    </w:p>
    <w:p w:rsidR="00D177DD" w:rsidRDefault="00D177DD" w:rsidP="00052A6E">
      <w:pPr>
        <w:rPr>
          <w:rFonts w:ascii="proxima-nova" w:hAnsi="proxima-nova"/>
          <w:sz w:val="44"/>
          <w:szCs w:val="44"/>
        </w:rPr>
      </w:pPr>
      <w:r>
        <w:rPr>
          <w:rFonts w:ascii="proxima-nova" w:hAnsi="proxima-nova"/>
          <w:sz w:val="44"/>
          <w:szCs w:val="44"/>
        </w:rPr>
        <w:t>2795 Enterprise Ave, Suite 1</w:t>
      </w:r>
    </w:p>
    <w:p w:rsidR="00D177DD" w:rsidRDefault="00D177DD" w:rsidP="00052A6E">
      <w:pPr>
        <w:rPr>
          <w:rFonts w:ascii="proxima-nova" w:hAnsi="proxima-nova"/>
          <w:sz w:val="44"/>
          <w:szCs w:val="44"/>
        </w:rPr>
      </w:pPr>
      <w:r>
        <w:rPr>
          <w:rFonts w:ascii="proxima-nova" w:hAnsi="proxima-nova"/>
          <w:sz w:val="44"/>
          <w:szCs w:val="44"/>
        </w:rPr>
        <w:t>Billings, MT 59102</w:t>
      </w:r>
    </w:p>
    <w:p w:rsidR="00D177DD" w:rsidRPr="007771A9" w:rsidRDefault="00D177DD" w:rsidP="00052A6E">
      <w:pPr>
        <w:spacing w:before="100" w:beforeAutospacing="1"/>
        <w:rPr>
          <w:rFonts w:ascii="proxima-nova" w:hAnsi="proxima-nova"/>
          <w:sz w:val="32"/>
          <w:szCs w:val="32"/>
        </w:rPr>
      </w:pPr>
      <w:r>
        <w:rPr>
          <w:rFonts w:ascii="proxima-nova" w:hAnsi="proxima-nova"/>
          <w:sz w:val="32"/>
          <w:szCs w:val="32"/>
        </w:rPr>
        <w:t xml:space="preserve">Contact the Billings Vet Center at 406-657-6071 and reserve your spot. </w:t>
      </w:r>
    </w:p>
    <w:bookmarkEnd w:id="0"/>
    <w:p w:rsidR="004E3AD6" w:rsidRPr="005C61D5" w:rsidRDefault="004E3AD6" w:rsidP="00D177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</w:rPr>
      </w:pPr>
      <w:r>
        <w:rPr>
          <w:rFonts w:ascii="Arial" w:hAnsi="Arial" w:cs="Arial"/>
          <w:color w:val="393939"/>
          <w:spacing w:val="-5"/>
          <w:szCs w:val="24"/>
        </w:rPr>
        <w:lastRenderedPageBreak/>
        <w:t xml:space="preserve">                                                                           </w:t>
      </w:r>
    </w:p>
    <w:sectPr w:rsidR="004E3AD6" w:rsidRPr="005C61D5" w:rsidSect="00800682">
      <w:type w:val="continuous"/>
      <w:pgSz w:w="15840" w:h="12240" w:orient="landscape" w:code="1"/>
      <w:pgMar w:top="1440" w:right="1008" w:bottom="1440" w:left="1440" w:header="720" w:footer="720" w:gutter="0"/>
      <w:paperSrc w:first="7" w:other="7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31A0" w:rsidRDefault="00A031A0">
      <w:r>
        <w:separator/>
      </w:r>
    </w:p>
  </w:endnote>
  <w:endnote w:type="continuationSeparator" w:id="0">
    <w:p w:rsidR="00A031A0" w:rsidRDefault="00A03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-nova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31A0" w:rsidRDefault="00A031A0">
      <w:r>
        <w:separator/>
      </w:r>
    </w:p>
  </w:footnote>
  <w:footnote w:type="continuationSeparator" w:id="0">
    <w:p w:rsidR="00A031A0" w:rsidRDefault="00A031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105B57"/>
    <w:multiLevelType w:val="multilevel"/>
    <w:tmpl w:val="DF08CDBA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lowerLetter"/>
      <w:lvlText w:val="%2)"/>
      <w:legacy w:legacy="1" w:legacySpace="0" w:legacyIndent="720"/>
      <w:lvlJc w:val="left"/>
      <w:pPr>
        <w:ind w:left="1440" w:hanging="720"/>
      </w:pPr>
    </w:lvl>
    <w:lvl w:ilvl="2">
      <w:start w:val="1"/>
      <w:numFmt w:val="lowerRoman"/>
      <w:lvlText w:val="%3)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intFractionalCharacterWidth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183"/>
    <w:rsid w:val="000167E8"/>
    <w:rsid w:val="00052A6E"/>
    <w:rsid w:val="000E0BD7"/>
    <w:rsid w:val="00196B2A"/>
    <w:rsid w:val="001A0BF7"/>
    <w:rsid w:val="00247006"/>
    <w:rsid w:val="002B37E8"/>
    <w:rsid w:val="002E1DF7"/>
    <w:rsid w:val="003100B7"/>
    <w:rsid w:val="003A15E5"/>
    <w:rsid w:val="00410E0C"/>
    <w:rsid w:val="00413109"/>
    <w:rsid w:val="00452B6F"/>
    <w:rsid w:val="004601D6"/>
    <w:rsid w:val="00460648"/>
    <w:rsid w:val="004C1D00"/>
    <w:rsid w:val="004E3AD6"/>
    <w:rsid w:val="0058462C"/>
    <w:rsid w:val="005C61D5"/>
    <w:rsid w:val="005D20F1"/>
    <w:rsid w:val="005F4721"/>
    <w:rsid w:val="00601CA7"/>
    <w:rsid w:val="0065106F"/>
    <w:rsid w:val="00665B68"/>
    <w:rsid w:val="00684BA9"/>
    <w:rsid w:val="006A4878"/>
    <w:rsid w:val="0075361B"/>
    <w:rsid w:val="00761884"/>
    <w:rsid w:val="00787718"/>
    <w:rsid w:val="00790F79"/>
    <w:rsid w:val="007941F4"/>
    <w:rsid w:val="007E3562"/>
    <w:rsid w:val="007F3DE5"/>
    <w:rsid w:val="00800682"/>
    <w:rsid w:val="008109E3"/>
    <w:rsid w:val="00820ECE"/>
    <w:rsid w:val="00835C2A"/>
    <w:rsid w:val="0085403D"/>
    <w:rsid w:val="00867707"/>
    <w:rsid w:val="00875C2F"/>
    <w:rsid w:val="00883A43"/>
    <w:rsid w:val="008C2BC2"/>
    <w:rsid w:val="008E005F"/>
    <w:rsid w:val="00907910"/>
    <w:rsid w:val="00946585"/>
    <w:rsid w:val="009829E4"/>
    <w:rsid w:val="009F2955"/>
    <w:rsid w:val="00A031A0"/>
    <w:rsid w:val="00AA3A58"/>
    <w:rsid w:val="00AD3083"/>
    <w:rsid w:val="00AE375B"/>
    <w:rsid w:val="00B2227E"/>
    <w:rsid w:val="00B94CEB"/>
    <w:rsid w:val="00BD1D32"/>
    <w:rsid w:val="00C078AB"/>
    <w:rsid w:val="00C57183"/>
    <w:rsid w:val="00C57E95"/>
    <w:rsid w:val="00C62D42"/>
    <w:rsid w:val="00C67EFA"/>
    <w:rsid w:val="00CB1883"/>
    <w:rsid w:val="00CD23CB"/>
    <w:rsid w:val="00D05BAA"/>
    <w:rsid w:val="00D177DD"/>
    <w:rsid w:val="00DC555D"/>
    <w:rsid w:val="00DF1C6B"/>
    <w:rsid w:val="00E8012A"/>
    <w:rsid w:val="00F15616"/>
    <w:rsid w:val="00F34F1A"/>
    <w:rsid w:val="00F4199A"/>
    <w:rsid w:val="00F47861"/>
    <w:rsid w:val="00FD4421"/>
    <w:rsid w:val="00FF5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36F7DDD-4A05-4B1D-AF16-005567178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link w:val="BalloonTextChar"/>
    <w:rsid w:val="00D05B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5B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2BC2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rsid w:val="007941F4"/>
    <w:rPr>
      <w:color w:val="6B9F25" w:themeColor="hyperlink"/>
      <w:u w:val="single"/>
    </w:rPr>
  </w:style>
  <w:style w:type="character" w:styleId="Strong">
    <w:name w:val="Strong"/>
    <w:basedOn w:val="DefaultParagraphFont"/>
    <w:uiPriority w:val="22"/>
    <w:qFormat/>
    <w:rsid w:val="00D177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9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hav19leem\Desktop\My%20Old%20Documents\My%20Files\forms\VISN%20letterhead.dot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runge Textur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A538AE5CB5CA40921634EE54E58576" ma:contentTypeVersion="0" ma:contentTypeDescription="Create a new document." ma:contentTypeScope="" ma:versionID="80815f7639a3f13283f9ca266b4d816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273653c7d6e47b3a8bbf9e08feeb3c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8B0A6F-E479-437C-913D-1372695972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869899B-F975-4CF9-9684-B4F6038730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C288FA-7F3C-40E8-BF80-50AA1994C5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4CBA0EE-2916-4535-89E8-468CD000B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VISN letterhead</Template>
  <TotalTime>1</TotalTime>
  <Pages>2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 LETTER PERSONAL STYLE - VERSION 6.0</vt:lpstr>
    </vt:vector>
  </TitlesOfParts>
  <Company>Dept of Veterans Affairs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 LETTER PERSONAL STYLE - VERSION 6.0</dc:title>
  <dc:creator>vhav19leem</dc:creator>
  <cp:lastModifiedBy>Mark P. Gollinger</cp:lastModifiedBy>
  <cp:revision>2</cp:revision>
  <cp:lastPrinted>2019-02-27T15:29:00Z</cp:lastPrinted>
  <dcterms:created xsi:type="dcterms:W3CDTF">2019-03-16T00:54:00Z</dcterms:created>
  <dcterms:modified xsi:type="dcterms:W3CDTF">2019-03-16T00:54:00Z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0x0101003FA538AE5CB5CA40921634EE54E58576</vt:lpwstr>
  </property>
</Properties>
</file>